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50B" w:rsidRDefault="008F64F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4000500</wp:posOffset>
                </wp:positionV>
                <wp:extent cx="6986270" cy="4328795"/>
                <wp:effectExtent l="0" t="0" r="0" b="0"/>
                <wp:wrapNone/>
                <wp:docPr id="4" name="Rectangle 3" descr="c_F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6270" cy="432879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alt="c_FP6" style="position:absolute;margin-left:0;margin-top:315pt;width:550.1pt;height:340.8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6AAAAABSZ2h0bG9uZwAAAv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4ADkFkb2JlAGRAAAAAAf/bAIQAAQEBAQEBAQEBAQEBAQEBAQEB&#10;AQEBAQEBAQEBAQEBAQEBAQEBAQEBAQEBAQICAgICAgICAgICAwMDAwMDAwMDAwEBAQEBAQEBAQEB&#10;AgIBAgIDAwMDAwMDAwMDAwMDAwMDAwMDAwMDAwMDAwMDAwMDAwMDAwMDAwMDAwMDAwMDAwMD/8AA&#10;EQgB6AL/AwERAAIRAQMRAf/dAAQAY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" stroked="f">
                <v:fill r:id="rId10" o:title="c_FP6" recolor="t" rotate="t" type="frame"/>
              </v:rect>
            </w:pict>
          </mc:Fallback>
        </mc:AlternateContent>
      </w:r>
    </w:p>
    <w:p w:rsidR="0070450B" w:rsidRDefault="008F64F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1089025</wp:posOffset>
                </wp:positionV>
                <wp:extent cx="6036945" cy="3190875"/>
                <wp:effectExtent l="635" t="3175" r="127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94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2B9" w:rsidRDefault="008D32B9" w:rsidP="000B046A">
                            <w:pPr>
                              <w:spacing w:after="0"/>
                              <w:jc w:val="right"/>
                              <w:rPr>
                                <w:rFonts w:ascii="Berlin Sans FB Demi" w:hAnsi="Berlin Sans FB Demi"/>
                                <w:b/>
                                <w:sz w:val="88"/>
                                <w:szCs w:val="88"/>
                                <w:lang w:val="es-ES"/>
                              </w:rPr>
                            </w:pPr>
                            <w:r w:rsidRPr="000B046A">
                              <w:rPr>
                                <w:rFonts w:ascii="Berlin Sans FB Demi" w:hAnsi="Berlin Sans FB Demi"/>
                                <w:b/>
                                <w:sz w:val="88"/>
                                <w:szCs w:val="88"/>
                                <w:lang w:val="es-ES"/>
                              </w:rPr>
                              <w:t>¿QUIERES SER VOLUNTARIA</w:t>
                            </w:r>
                            <w:r w:rsidR="00BB1811">
                              <w:rPr>
                                <w:rFonts w:ascii="Berlin Sans FB Demi" w:hAnsi="Berlin Sans FB Demi"/>
                                <w:b/>
                                <w:sz w:val="88"/>
                                <w:szCs w:val="88"/>
                                <w:lang w:val="es-ES"/>
                              </w:rPr>
                              <w:t>/O</w:t>
                            </w:r>
                            <w:r w:rsidR="00446725">
                              <w:rPr>
                                <w:rFonts w:ascii="Berlin Sans FB Demi" w:hAnsi="Berlin Sans FB Demi"/>
                                <w:b/>
                                <w:sz w:val="88"/>
                                <w:szCs w:val="88"/>
                                <w:lang w:val="es-ES"/>
                              </w:rPr>
                              <w:t xml:space="preserve"> EN LA Fundación CERMI Mujeres</w:t>
                            </w:r>
                            <w:r w:rsidRPr="000B046A">
                              <w:rPr>
                                <w:rFonts w:ascii="Berlin Sans FB Demi" w:hAnsi="Berlin Sans FB Demi"/>
                                <w:b/>
                                <w:sz w:val="88"/>
                                <w:szCs w:val="88"/>
                                <w:lang w:val="es-ES"/>
                              </w:rPr>
                              <w:t>?</w:t>
                            </w:r>
                          </w:p>
                          <w:p w:rsidR="008D32B9" w:rsidRDefault="008D32B9" w:rsidP="000B046A">
                            <w:pPr>
                              <w:spacing w:after="0"/>
                              <w:jc w:val="right"/>
                              <w:rPr>
                                <w:rFonts w:ascii="Berlin Sans FB Demi" w:hAnsi="Berlin Sans FB Demi"/>
                                <w:b/>
                                <w:sz w:val="88"/>
                                <w:szCs w:val="88"/>
                                <w:lang w:val="es-ES"/>
                              </w:rPr>
                            </w:pPr>
                          </w:p>
                          <w:p w:rsidR="008D32B9" w:rsidRPr="000B046A" w:rsidRDefault="00173CFA" w:rsidP="000B046A">
                            <w:pPr>
                              <w:spacing w:after="0"/>
                              <w:jc w:val="right"/>
                              <w:rPr>
                                <w:rFonts w:ascii="Berlin Sans FB Demi" w:hAnsi="Berlin Sans FB Demi"/>
                                <w:b/>
                                <w:sz w:val="60"/>
                                <w:szCs w:val="60"/>
                                <w:lang w:val="es-ES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60"/>
                                <w:szCs w:val="60"/>
                                <w:lang w:val="es-ES"/>
                              </w:rPr>
                              <w:t>2016</w:t>
                            </w:r>
                            <w:r w:rsidR="008D32B9" w:rsidRPr="000B046A">
                              <w:rPr>
                                <w:rFonts w:ascii="Berlin Sans FB Demi" w:hAnsi="Berlin Sans FB Demi"/>
                                <w:b/>
                                <w:sz w:val="60"/>
                                <w:szCs w:val="6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.3pt;margin-top:85.75pt;width:475.35pt;height:25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" stroked="f">
                <v:textbox>
                  <w:txbxContent>
                    <w:p w:rsidR="008D32B9" w:rsidRDefault="008D32B9" w:rsidP="000B046A">
                      <w:pPr>
                        <w:spacing w:after="0"/>
                        <w:jc w:val="right"/>
                        <w:rPr>
                          <w:rFonts w:ascii="Berlin Sans FB Demi" w:hAnsi="Berlin Sans FB Demi"/>
                          <w:b/>
                          <w:sz w:val="88"/>
                          <w:szCs w:val="88"/>
                          <w:lang w:val="es-ES"/>
                        </w:rPr>
                      </w:pPr>
                      <w:r w:rsidRPr="000B046A">
                        <w:rPr>
                          <w:rFonts w:ascii="Berlin Sans FB Demi" w:hAnsi="Berlin Sans FB Demi"/>
                          <w:b/>
                          <w:sz w:val="88"/>
                          <w:szCs w:val="88"/>
                          <w:lang w:val="es-ES"/>
                        </w:rPr>
                        <w:t>¿QUIERES SER VOLUNTARIA</w:t>
                      </w:r>
                      <w:r w:rsidR="00BB1811">
                        <w:rPr>
                          <w:rFonts w:ascii="Berlin Sans FB Demi" w:hAnsi="Berlin Sans FB Demi"/>
                          <w:b/>
                          <w:sz w:val="88"/>
                          <w:szCs w:val="88"/>
                          <w:lang w:val="es-ES"/>
                        </w:rPr>
                        <w:t>/O</w:t>
                      </w:r>
                      <w:r w:rsidR="00446725">
                        <w:rPr>
                          <w:rFonts w:ascii="Berlin Sans FB Demi" w:hAnsi="Berlin Sans FB Demi"/>
                          <w:b/>
                          <w:sz w:val="88"/>
                          <w:szCs w:val="88"/>
                          <w:lang w:val="es-ES"/>
                        </w:rPr>
                        <w:t xml:space="preserve"> EN LA Fundación CERMI Mujeres</w:t>
                      </w:r>
                      <w:r w:rsidRPr="000B046A">
                        <w:rPr>
                          <w:rFonts w:ascii="Berlin Sans FB Demi" w:hAnsi="Berlin Sans FB Demi"/>
                          <w:b/>
                          <w:sz w:val="88"/>
                          <w:szCs w:val="88"/>
                          <w:lang w:val="es-ES"/>
                        </w:rPr>
                        <w:t>?</w:t>
                      </w:r>
                    </w:p>
                    <w:p w:rsidR="008D32B9" w:rsidRDefault="008D32B9" w:rsidP="000B046A">
                      <w:pPr>
                        <w:spacing w:after="0"/>
                        <w:jc w:val="right"/>
                        <w:rPr>
                          <w:rFonts w:ascii="Berlin Sans FB Demi" w:hAnsi="Berlin Sans FB Demi"/>
                          <w:b/>
                          <w:sz w:val="88"/>
                          <w:szCs w:val="88"/>
                          <w:lang w:val="es-ES"/>
                        </w:rPr>
                      </w:pPr>
                    </w:p>
                    <w:p w:rsidR="008D32B9" w:rsidRPr="000B046A" w:rsidRDefault="00173CFA" w:rsidP="000B046A">
                      <w:pPr>
                        <w:spacing w:after="0"/>
                        <w:jc w:val="right"/>
                        <w:rPr>
                          <w:rFonts w:ascii="Berlin Sans FB Demi" w:hAnsi="Berlin Sans FB Demi"/>
                          <w:b/>
                          <w:sz w:val="60"/>
                          <w:szCs w:val="60"/>
                          <w:lang w:val="es-ES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60"/>
                          <w:szCs w:val="60"/>
                          <w:lang w:val="es-ES"/>
                        </w:rPr>
                        <w:t>2016</w:t>
                      </w:r>
                      <w:r w:rsidR="008D32B9" w:rsidRPr="000B046A">
                        <w:rPr>
                          <w:rFonts w:ascii="Berlin Sans FB Demi" w:hAnsi="Berlin Sans FB Demi"/>
                          <w:b/>
                          <w:sz w:val="60"/>
                          <w:szCs w:val="6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44B8">
        <w:br w:type="page"/>
      </w:r>
    </w:p>
    <w:p w:rsidR="00BB1811" w:rsidRDefault="00BB1811" w:rsidP="008D32B9">
      <w:pPr>
        <w:rPr>
          <w:rFonts w:ascii="Berlin Sans FB Demi" w:hAnsi="Berlin Sans FB Demi"/>
          <w:b/>
          <w:sz w:val="60"/>
          <w:szCs w:val="60"/>
          <w:lang w:val="es-ES"/>
        </w:rPr>
      </w:pPr>
    </w:p>
    <w:p w:rsidR="00BB1811" w:rsidRDefault="00BB1811" w:rsidP="008D32B9">
      <w:pPr>
        <w:rPr>
          <w:rFonts w:ascii="Berlin Sans FB Demi" w:hAnsi="Berlin Sans FB Demi"/>
          <w:b/>
          <w:sz w:val="60"/>
          <w:szCs w:val="60"/>
          <w:lang w:val="es-ES"/>
        </w:rPr>
      </w:pPr>
    </w:p>
    <w:p w:rsidR="008D32B9" w:rsidRDefault="000B046A" w:rsidP="008D32B9">
      <w:pPr>
        <w:rPr>
          <w:rFonts w:ascii="Berlin Sans FB Demi" w:hAnsi="Berlin Sans FB Demi"/>
          <w:b/>
          <w:sz w:val="60"/>
          <w:szCs w:val="6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-619125</wp:posOffset>
            </wp:positionV>
            <wp:extent cx="923925" cy="695325"/>
            <wp:effectExtent l="19050" t="0" r="9525" b="0"/>
            <wp:wrapNone/>
            <wp:docPr id="69" name="그림 1" descr="bird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_small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3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2B9">
        <w:rPr>
          <w:rFonts w:ascii="Berlin Sans FB Demi" w:hAnsi="Berlin Sans FB Demi"/>
          <w:b/>
          <w:sz w:val="60"/>
          <w:szCs w:val="60"/>
          <w:lang w:val="es-ES"/>
        </w:rPr>
        <w:t>Nuestro programa de voluntariado</w:t>
      </w:r>
    </w:p>
    <w:p w:rsidR="008D32B9" w:rsidRDefault="008D32B9" w:rsidP="0022576B">
      <w:pPr>
        <w:spacing w:after="0"/>
        <w:jc w:val="both"/>
        <w:rPr>
          <w:lang w:val="es-ES"/>
        </w:rPr>
      </w:pPr>
    </w:p>
    <w:p w:rsidR="000B046A" w:rsidRDefault="000B046A" w:rsidP="0022576B">
      <w:pPr>
        <w:spacing w:after="0"/>
        <w:jc w:val="both"/>
        <w:rPr>
          <w:lang w:val="es-ES"/>
        </w:rPr>
      </w:pPr>
      <w:r w:rsidRPr="000B046A">
        <w:rPr>
          <w:lang w:val="es-ES"/>
        </w:rPr>
        <w:t xml:space="preserve">Como señala la exposición de motivos de la </w:t>
      </w:r>
      <w:r w:rsidRPr="000B046A">
        <w:rPr>
          <w:i/>
          <w:lang w:val="es-ES"/>
        </w:rPr>
        <w:t xml:space="preserve">Ley 45/2015, de 14 de octubre, de Voluntariado, </w:t>
      </w:r>
      <w:r w:rsidRPr="000B046A">
        <w:rPr>
          <w:lang w:val="es-ES"/>
        </w:rPr>
        <w:t>hay que</w:t>
      </w:r>
      <w:r w:rsidRPr="000B046A">
        <w:rPr>
          <w:i/>
          <w:lang w:val="es-ES"/>
        </w:rPr>
        <w:t xml:space="preserve"> </w:t>
      </w:r>
      <w:r w:rsidRPr="000B046A">
        <w:rPr>
          <w:lang w:val="es-ES"/>
        </w:rPr>
        <w:t>reconocer que la situación del voluntariado en la actualidad es el resultado de la acción continuada, entregada y responsable de personas, que desde hace largo tiempo, tanto en España, como en el extranjero, y con diferentes motivaciones o desde distintas creencias,  han invertido su esfuerzo, su dedicación y sus capacidades para consolidar la acción voluntaria. En ese contexto, la nueva Ley apuesta por un voluntariado abierto, participativo e intergeneracional que combina las dimensiones de ayuda y participación, sin renunciar a su aspiración a la transformación de la sociedad y enfocado más a la calidad que a la cantidad.</w:t>
      </w:r>
    </w:p>
    <w:p w:rsidR="0022576B" w:rsidRPr="000B046A" w:rsidRDefault="0022576B" w:rsidP="0022576B">
      <w:pPr>
        <w:spacing w:after="0"/>
        <w:jc w:val="both"/>
        <w:rPr>
          <w:rFonts w:ascii="Arial" w:hAnsi="Arial" w:cs="Arial"/>
          <w:color w:val="545454"/>
          <w:shd w:val="clear" w:color="auto" w:fill="FFFFFF"/>
          <w:lang w:val="es-ES"/>
        </w:rPr>
      </w:pPr>
    </w:p>
    <w:p w:rsidR="000B046A" w:rsidRDefault="000B046A" w:rsidP="0022576B">
      <w:pPr>
        <w:spacing w:after="0"/>
        <w:jc w:val="both"/>
        <w:rPr>
          <w:lang w:val="es-ES"/>
        </w:rPr>
      </w:pPr>
      <w:r w:rsidRPr="000B046A">
        <w:rPr>
          <w:lang w:val="es-ES"/>
        </w:rPr>
        <w:t xml:space="preserve">En ese sentido, el presente programa de voluntariado de la Fundación CERMI Mujeres se caracteriza por tener una doble dimensión: por un lado, pretende ser un instrumento para la  sensibilización y la toma de conciencia de las violaciones a los derechos humanos que siguen produciéndose actualmente y que afectan a sectores de la población bien identificados, como es el caso de las mujeres y niñas con discapacidad, y por otro lado, busca reafirmar y reconocer la importante tarea que desarrollan las y los voluntarios movidos por el compromiso y la convicción de entre todas y todos es posible transformar la sociedad y hacerla más justa e igualitaria. </w:t>
      </w:r>
    </w:p>
    <w:p w:rsidR="0022576B" w:rsidRPr="000B046A" w:rsidRDefault="0022576B" w:rsidP="0022576B">
      <w:pPr>
        <w:spacing w:after="0"/>
        <w:jc w:val="both"/>
        <w:rPr>
          <w:lang w:val="es-ES"/>
        </w:rPr>
      </w:pPr>
    </w:p>
    <w:p w:rsidR="00BB1811" w:rsidRDefault="00BB1811" w:rsidP="0022576B">
      <w:pPr>
        <w:spacing w:after="0"/>
        <w:jc w:val="both"/>
        <w:rPr>
          <w:lang w:val="es-ES"/>
        </w:rPr>
      </w:pPr>
    </w:p>
    <w:p w:rsidR="00BB1811" w:rsidRDefault="00BB1811" w:rsidP="0022576B">
      <w:pPr>
        <w:spacing w:after="0"/>
        <w:jc w:val="both"/>
        <w:rPr>
          <w:lang w:val="es-ES"/>
        </w:rPr>
      </w:pPr>
    </w:p>
    <w:p w:rsidR="000B046A" w:rsidRDefault="000B046A" w:rsidP="0022576B">
      <w:pPr>
        <w:spacing w:after="0"/>
        <w:jc w:val="both"/>
        <w:rPr>
          <w:lang w:val="es-ES"/>
        </w:rPr>
      </w:pPr>
      <w:r w:rsidRPr="000B046A">
        <w:rPr>
          <w:lang w:val="es-ES"/>
        </w:rPr>
        <w:t>La prioridad que la presente propuesta otorga al voluntariado de mujeres con discapacidad, mujeres que</w:t>
      </w:r>
      <w:r w:rsidR="008F64FB">
        <w:rPr>
          <w:lang w:val="es-ES"/>
        </w:rPr>
        <w:t>,</w:t>
      </w:r>
      <w:r w:rsidRPr="000B046A">
        <w:rPr>
          <w:lang w:val="es-ES"/>
        </w:rPr>
        <w:t xml:space="preserve"> por otro lado</w:t>
      </w:r>
      <w:r w:rsidR="008F64FB">
        <w:rPr>
          <w:lang w:val="es-ES"/>
        </w:rPr>
        <w:t>,</w:t>
      </w:r>
      <w:r w:rsidRPr="000B046A">
        <w:rPr>
          <w:lang w:val="es-ES"/>
        </w:rPr>
        <w:t xml:space="preserve"> ven vedadas muy a menudo sus posibilidades de participar activamente en la comunidad, ofrece una posibilidad privilegiada para hacer valer las propuestas y puntos de vistas de las propias mujeres de este sector de la población. </w:t>
      </w:r>
    </w:p>
    <w:p w:rsidR="0022576B" w:rsidRPr="000B046A" w:rsidRDefault="0022576B" w:rsidP="0022576B">
      <w:pPr>
        <w:spacing w:after="0"/>
        <w:jc w:val="both"/>
        <w:rPr>
          <w:lang w:val="es-ES"/>
        </w:rPr>
      </w:pPr>
    </w:p>
    <w:p w:rsidR="000B046A" w:rsidRDefault="000B046A" w:rsidP="0022576B">
      <w:pPr>
        <w:spacing w:after="0"/>
        <w:jc w:val="both"/>
        <w:rPr>
          <w:szCs w:val="32"/>
          <w:lang w:val="es-ES"/>
        </w:rPr>
      </w:pPr>
      <w:r w:rsidRPr="000B046A">
        <w:rPr>
          <w:szCs w:val="32"/>
          <w:lang w:val="es-ES"/>
        </w:rPr>
        <w:t xml:space="preserve">Sin duda, este vínculo entre la sociedad civil y la ciudadanía, redundará en la mejora de la calidad e idoneidad de las iniciativas que la Fundación ponga en marcha, ya que contará con la experiencia, conocimientos y saberes prácticos de las mujeres con discapacidad, destinatarias  de la acción social de la Fundación.  </w:t>
      </w:r>
    </w:p>
    <w:p w:rsidR="0022576B" w:rsidRDefault="0022576B" w:rsidP="0022576B">
      <w:pPr>
        <w:spacing w:after="0"/>
        <w:jc w:val="both"/>
        <w:rPr>
          <w:szCs w:val="32"/>
          <w:lang w:val="es-ES"/>
        </w:rPr>
      </w:pPr>
    </w:p>
    <w:p w:rsidR="000B046A" w:rsidRPr="000B046A" w:rsidRDefault="000B046A" w:rsidP="0022576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askerville Old Face" w:hAnsi="Baskerville Old Face"/>
          <w:b/>
          <w:sz w:val="32"/>
          <w:szCs w:val="32"/>
        </w:rPr>
      </w:pPr>
      <w:r w:rsidRPr="000B046A">
        <w:rPr>
          <w:rFonts w:ascii="Baskerville Old Face" w:hAnsi="Baskerville Old Face"/>
          <w:b/>
          <w:sz w:val="32"/>
          <w:szCs w:val="32"/>
        </w:rPr>
        <w:t>OBJETIVO GENERAL DEL PROGRAMA.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Default="000B046A" w:rsidP="0022576B">
      <w:pPr>
        <w:spacing w:after="0"/>
        <w:jc w:val="both"/>
        <w:rPr>
          <w:szCs w:val="32"/>
          <w:lang w:val="es-ES"/>
        </w:rPr>
      </w:pPr>
      <w:r w:rsidRPr="000B046A">
        <w:rPr>
          <w:szCs w:val="32"/>
          <w:lang w:val="es-ES"/>
        </w:rPr>
        <w:t>Con este Programa se pretende fomentar el contacto entre personas interesadas y comprometidas con la sociedad (mujeres con discapacidad de manera prioritaria) con los fines perseguidos por la Fundación, así como con las mujeres y niñas beneficiarias de las acciones que realiza la entidad, a través  del desarrollo concreto de actividades fijadas en el Programa de Voluntariado de FCM.</w:t>
      </w:r>
    </w:p>
    <w:p w:rsidR="0022576B" w:rsidRPr="000B046A" w:rsidRDefault="0022576B" w:rsidP="0022576B">
      <w:pPr>
        <w:spacing w:after="0"/>
        <w:jc w:val="both"/>
        <w:rPr>
          <w:szCs w:val="32"/>
          <w:lang w:val="es-ES"/>
        </w:rPr>
      </w:pPr>
    </w:p>
    <w:p w:rsidR="000B046A" w:rsidRPr="000B046A" w:rsidRDefault="000B046A" w:rsidP="0022576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askerville Old Face" w:hAnsi="Baskerville Old Face"/>
          <w:b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 </w:t>
      </w:r>
      <w:r w:rsidRPr="000B046A">
        <w:rPr>
          <w:rFonts w:ascii="Baskerville Old Face" w:hAnsi="Baskerville Old Face"/>
          <w:b/>
          <w:sz w:val="32"/>
          <w:szCs w:val="32"/>
        </w:rPr>
        <w:t xml:space="preserve">PERFIL DE LA PERSONA VOLUNTARIA. </w:t>
      </w:r>
    </w:p>
    <w:p w:rsidR="000B046A" w:rsidRPr="000B046A" w:rsidRDefault="000B046A" w:rsidP="0022576B">
      <w:pPr>
        <w:pStyle w:val="Prrafodelista"/>
        <w:spacing w:after="0" w:line="240" w:lineRule="auto"/>
        <w:ind w:left="360"/>
        <w:jc w:val="both"/>
        <w:rPr>
          <w:rFonts w:ascii="Baskerville Old Face" w:hAnsi="Baskerville Old Face"/>
          <w:b/>
          <w:sz w:val="32"/>
          <w:szCs w:val="32"/>
        </w:rPr>
      </w:pP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De manera general la persona voluntaria que participe en las actividades de la Fundación será:  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Una persona con sentido de la responsabilidad, comprometida de manera libre a actuar de forma responsable, altruista y dinámica. </w:t>
      </w:r>
    </w:p>
    <w:p w:rsidR="000B046A" w:rsidRPr="000B046A" w:rsidRDefault="000B046A" w:rsidP="0022576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>Una persona sensibilizada y motivada en el ámbito de los derechos humanos, la discapacidad y la igualdad de género.</w:t>
      </w:r>
    </w:p>
    <w:p w:rsidR="00BB1811" w:rsidRDefault="00BB1811" w:rsidP="00BB1811">
      <w:pPr>
        <w:pStyle w:val="Prrafodelista"/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BB1811">
      <w:pPr>
        <w:pStyle w:val="Prrafodelista"/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BB1811">
      <w:pPr>
        <w:pStyle w:val="Prrafodelista"/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Procedente de todos los ámbitos profesionales y ocupacionales. </w:t>
      </w:r>
    </w:p>
    <w:p w:rsidR="000B046A" w:rsidRPr="000B046A" w:rsidRDefault="000B046A" w:rsidP="0022576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Mayores de edad. </w:t>
      </w:r>
    </w:p>
    <w:p w:rsidR="000B046A" w:rsidRPr="000B046A" w:rsidRDefault="000B046A" w:rsidP="0022576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>Se dará prioridad a la participación de mujeres con discapacidad.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askerville Old Face" w:hAnsi="Baskerville Old Face"/>
          <w:b/>
          <w:color w:val="000000" w:themeColor="text1"/>
          <w:sz w:val="32"/>
          <w:szCs w:val="32"/>
        </w:rPr>
      </w:pPr>
      <w:r w:rsidRPr="000B046A">
        <w:rPr>
          <w:rFonts w:ascii="Baskerville Old Face" w:hAnsi="Baskerville Old Face"/>
          <w:b/>
          <w:color w:val="000000" w:themeColor="text1"/>
          <w:sz w:val="32"/>
          <w:szCs w:val="32"/>
        </w:rPr>
        <w:t xml:space="preserve">DERECHOS DE LAS PERSONAS VOLUNTARIAS. </w:t>
      </w:r>
    </w:p>
    <w:p w:rsidR="000B046A" w:rsidRPr="000B046A" w:rsidRDefault="000B046A" w:rsidP="0022576B">
      <w:pPr>
        <w:pStyle w:val="Prrafodelista"/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En virtud de lo establecido por el art. 10 de la Ley, las personas voluntarias tienen los siguientes derechos: 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Recibir regularmente durante la prestación de su actividad, información, orientación y apoyo, así como los medios materiales necesarios para el ejercicio de las funciones que se les encomienden.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Recibir en todo momento, a cargo de la entidad de voluntariado, y adaptada a sus condiciones personales, la formación necesaria para el correcto desarrollo de las actividades que se les asignen.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Ser tratadas en condiciones de igualdad, sin discriminación, respetando su libertad, identidad, dignidad y los demás derechos fundamentales reconocidos en los convenios, tratados internacionales y en la Constitución.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Participar activamente en la organización en que se inserten, colaborando en la elaboración, diseño, ejecución y evaluación de los programas o proyectos, de acuerdo con sus estatutos o normas de aplicación y, en la medida que éstas lo permitan, en el gobierno y administración de la entidad de voluntariado.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Estar cubiertas, a cargo de la entidad de voluntariado, de los riesgos de accidente y enfermedad derivados directamente del ejercicio de la acción voluntaria y de responsabilidad civil en los casos en los que la legislación sectorial lo exija, a través de un seguro u otra garantía financiera. </w:t>
      </w:r>
    </w:p>
    <w:p w:rsidR="00BB1811" w:rsidRDefault="00BB1811" w:rsidP="00BB1811">
      <w:pPr>
        <w:pStyle w:val="Prrafodelista"/>
        <w:spacing w:after="0" w:line="240" w:lineRule="auto"/>
        <w:ind w:left="1080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BB1811">
      <w:pPr>
        <w:pStyle w:val="Prrafodelista"/>
        <w:spacing w:after="0" w:line="240" w:lineRule="auto"/>
        <w:ind w:left="108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Ser reembolsadas por la entidad de voluntariado de los gastos realizados en el desempeño de sus actividades, de acuerdo con lo previsto en el acuerdo de incorporación y teniendo en cuenta el ámbito de actuación de voluntariado que desarrollen.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Disponer de una acreditación identificativa de su condición de voluntario en la que conste, además, la entidad de voluntariado en la que participa.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Realizar su actividad de acuerdo con el principio de accesibilidad universal adaptado a la actividad que desarrollen.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>Obtener reconocimiento de la entidad de voluntariado, por el valor social de su contribución y por las competencias, aptitudes y destrezas adquiridas como consecuencia del ejercicio de su labor de voluntariado.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Que sus datos de carácter personal sean tratados y protegidos de acuerdo con lo establecido en la Ley Orgánica 15/1999, de 13 de diciembre, de Protección de Datos de Carácter Personal.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>Cesar en la realización de sus actividades como voluntario en los términos establecidos en el acuerdo de incorporación.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b/>
          <w:color w:val="000000" w:themeColor="text1"/>
          <w:sz w:val="32"/>
          <w:szCs w:val="32"/>
        </w:rPr>
        <w:t>DEBERES DE LAS PERSONAS VOLUNTARIAS</w:t>
      </w:r>
      <w:r w:rsidRPr="000B046A">
        <w:rPr>
          <w:rFonts w:ascii="Baskerville Old Face" w:hAnsi="Baskerville Old Face"/>
          <w:sz w:val="32"/>
          <w:szCs w:val="32"/>
        </w:rPr>
        <w:t xml:space="preserve">. </w:t>
      </w:r>
    </w:p>
    <w:p w:rsidR="000B046A" w:rsidRPr="000B046A" w:rsidRDefault="000B046A" w:rsidP="0022576B">
      <w:pPr>
        <w:pStyle w:val="Prrafodelista"/>
        <w:spacing w:after="0" w:line="240" w:lineRule="auto"/>
        <w:ind w:left="360"/>
        <w:jc w:val="both"/>
        <w:rPr>
          <w:rFonts w:ascii="Baskerville Old Face" w:hAnsi="Baskerville Old Face"/>
          <w:b/>
          <w:color w:val="000000" w:themeColor="text1"/>
          <w:sz w:val="32"/>
          <w:szCs w:val="32"/>
        </w:rPr>
      </w:pP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Las personas voluntarias están obligadas a: 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Cumplir los compromisos adquiridos con las entidades de voluntariado en las que se integren, reflejados en el acuerdo de incorporación, respetando los fines y estatutos de las mismas.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Guardar la debida confidencialidad de la información recibida y conocida en el desarrollo de su acción voluntaria. </w:t>
      </w:r>
    </w:p>
    <w:p w:rsidR="00BB1811" w:rsidRDefault="00BB1811" w:rsidP="00BB1811">
      <w:pPr>
        <w:pStyle w:val="Prrafodelista"/>
        <w:spacing w:after="0" w:line="240" w:lineRule="auto"/>
        <w:ind w:left="1080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BB1811">
      <w:pPr>
        <w:pStyle w:val="Prrafodelista"/>
        <w:spacing w:after="0" w:line="240" w:lineRule="auto"/>
        <w:ind w:left="1080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BB1811">
      <w:pPr>
        <w:pStyle w:val="Prrafodelista"/>
        <w:spacing w:after="0" w:line="240" w:lineRule="auto"/>
        <w:ind w:left="1080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BB1811">
      <w:pPr>
        <w:pStyle w:val="Prrafodelista"/>
        <w:spacing w:after="0" w:line="240" w:lineRule="auto"/>
        <w:ind w:left="1080"/>
        <w:jc w:val="both"/>
        <w:rPr>
          <w:rFonts w:ascii="Baskerville Old Face" w:hAnsi="Baskerville Old Face"/>
          <w:sz w:val="32"/>
          <w:szCs w:val="32"/>
        </w:rPr>
      </w:pPr>
    </w:p>
    <w:p w:rsidR="008F64FB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Rechazar cualquier contraprestación material o económica que pudieran recibir bien de las personas destinatarias de la acción voluntaria, bien de otras personas relacionadas con su acción voluntaria. 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Respetar los derechos de las personas destinatarias de la acción voluntaria en los términos previstos en el artículo 16.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Actuar con la diligencia debida y de forma solidaria.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Participar en las tareas formativas previstas por la entidad de voluntariado para las actividades y funciones confiadas, así como en las que con carácter permanente se precisen para mantener la calidad de los servicios que presten.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Seguir las instrucciones de la entidad de voluntariado que tengan relación con el desarrollo de las actividades encomendadas.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Utilizar debidamente la acreditación personal y los distintivos de la entidad de voluntariado.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Respetar y cuidar los recursos materiales que ponga a su disposición la entidad de voluntariado.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Cumplir las medidas de seguridad y salud existentes en la entidad de voluntariado. </w:t>
      </w:r>
    </w:p>
    <w:p w:rsidR="000B046A" w:rsidRPr="000B046A" w:rsidRDefault="000B046A" w:rsidP="0022576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>Observar las normas sobre protección y tratamiento de datos de carácter personal de acuerdo con lo establecido en la Ley Orgánica 15/1999, de 13 de diciembre, y demás normativa de aplicación.</w:t>
      </w:r>
    </w:p>
    <w:p w:rsidR="000B046A" w:rsidRPr="000B046A" w:rsidRDefault="000B046A" w:rsidP="0022576B">
      <w:pPr>
        <w:pStyle w:val="Prrafodelista"/>
        <w:spacing w:after="0" w:line="240" w:lineRule="auto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Baskerville Old Face" w:hAnsi="Baskerville Old Face"/>
          <w:b/>
          <w:color w:val="000000" w:themeColor="text1"/>
          <w:sz w:val="32"/>
          <w:szCs w:val="32"/>
        </w:rPr>
      </w:pPr>
      <w:r w:rsidRPr="000B046A">
        <w:rPr>
          <w:rFonts w:ascii="Baskerville Old Face" w:hAnsi="Baskerville Old Face"/>
          <w:b/>
          <w:color w:val="000000" w:themeColor="text1"/>
          <w:sz w:val="32"/>
          <w:szCs w:val="32"/>
        </w:rPr>
        <w:t>ÁREAS DE TRABAJO.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8F64FB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El Programa de Voluntariado FCM pivotará en torno a una serie de iniciativas ya en marcha, sin perjuicio de los cambios que en el devenir de la actuación de la entidad se produzcan. Se prevé desarrollar los </w:t>
      </w:r>
    </w:p>
    <w:p w:rsidR="008F64FB" w:rsidRDefault="008F64FB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8F64FB" w:rsidRDefault="008F64FB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8F64FB" w:rsidRDefault="008F64FB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  <w:proofErr w:type="gramStart"/>
      <w:r w:rsidRPr="000B046A">
        <w:rPr>
          <w:rFonts w:ascii="Baskerville Old Face" w:hAnsi="Baskerville Old Face"/>
          <w:sz w:val="32"/>
          <w:szCs w:val="32"/>
        </w:rPr>
        <w:t>siguientes</w:t>
      </w:r>
      <w:proofErr w:type="gramEnd"/>
      <w:r w:rsidRPr="000B046A">
        <w:rPr>
          <w:rFonts w:ascii="Baskerville Old Face" w:hAnsi="Baskerville Old Face"/>
          <w:sz w:val="32"/>
          <w:szCs w:val="32"/>
        </w:rPr>
        <w:t xml:space="preserve"> proyectos concretos en los que tendrá cabida  la participación de personal voluntario: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BB1811" w:rsidRDefault="00BB1811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b/>
          <w:sz w:val="32"/>
          <w:szCs w:val="32"/>
        </w:rPr>
      </w:pP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b/>
          <w:sz w:val="32"/>
          <w:szCs w:val="32"/>
        </w:rPr>
      </w:pPr>
      <w:r w:rsidRPr="000B046A">
        <w:rPr>
          <w:rFonts w:ascii="Baskerville Old Face" w:hAnsi="Baskerville Old Face"/>
          <w:b/>
          <w:sz w:val="32"/>
          <w:szCs w:val="32"/>
        </w:rPr>
        <w:sym w:font="Wingdings 3" w:char="F0E6"/>
      </w:r>
      <w:r w:rsidRPr="000B046A">
        <w:rPr>
          <w:rFonts w:ascii="Baskerville Old Face" w:hAnsi="Baskerville Old Face"/>
          <w:b/>
          <w:sz w:val="32"/>
          <w:szCs w:val="32"/>
        </w:rPr>
        <w:t xml:space="preserve"> Áreas de voluntariado. </w:t>
      </w:r>
    </w:p>
    <w:p w:rsidR="000B046A" w:rsidRP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Default="000B046A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 xml:space="preserve">Siguiendo el Plan de actuación de la Fundación CERMI Mujeres, las tareas de voluntariado podrán incidir en las siguientes actividades propuestas: </w:t>
      </w:r>
    </w:p>
    <w:p w:rsidR="0022576B" w:rsidRPr="000B046A" w:rsidRDefault="0022576B" w:rsidP="0022576B">
      <w:pPr>
        <w:pStyle w:val="Prrafodelista"/>
        <w:spacing w:after="0" w:line="240" w:lineRule="auto"/>
        <w:ind w:left="0"/>
        <w:jc w:val="both"/>
        <w:rPr>
          <w:rFonts w:ascii="Baskerville Old Face" w:hAnsi="Baskerville Old Face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>TOMA DE CONCIENCIA: Campaña de toma de conciencia contra la esterilización forzosa de las mujeres y las niñas con discapacidad.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rPr>
          <w:rFonts w:ascii="Baskerville Old Face" w:hAnsi="Baskerville Old Face"/>
          <w:color w:val="000000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sz w:val="32"/>
          <w:szCs w:val="32"/>
        </w:rPr>
        <w:t>FORMACIÓN: Acciones de f</w:t>
      </w:r>
      <w:r w:rsidRPr="000B046A">
        <w:rPr>
          <w:rFonts w:ascii="Baskerville Old Face" w:hAnsi="Baskerville Old Face"/>
          <w:color w:val="000000"/>
          <w:sz w:val="32"/>
          <w:szCs w:val="32"/>
        </w:rPr>
        <w:t>ormación</w:t>
      </w:r>
      <w:r w:rsidR="008F64FB">
        <w:rPr>
          <w:rFonts w:ascii="Baskerville Old Face" w:hAnsi="Baskerville Old Face"/>
          <w:color w:val="000000"/>
          <w:sz w:val="32"/>
          <w:szCs w:val="32"/>
        </w:rPr>
        <w:t xml:space="preserve"> </w:t>
      </w:r>
      <w:r w:rsidRPr="000B046A">
        <w:rPr>
          <w:rFonts w:ascii="Baskerville Old Face" w:hAnsi="Baskerville Old Face"/>
          <w:color w:val="000000"/>
          <w:sz w:val="32"/>
          <w:szCs w:val="32"/>
        </w:rPr>
        <w:t>en materia de derechos humanos, género y discapacidad.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 xml:space="preserve">DIVULGACIÓN E INFORMACIÓN: Elaboración </w:t>
      </w:r>
      <w:r w:rsidR="008F64FB">
        <w:rPr>
          <w:rFonts w:ascii="Baskerville Old Face" w:hAnsi="Baskerville Old Face"/>
          <w:color w:val="000000"/>
          <w:sz w:val="32"/>
          <w:szCs w:val="32"/>
        </w:rPr>
        <w:t>y</w:t>
      </w:r>
      <w:r w:rsidRPr="000B046A">
        <w:rPr>
          <w:rFonts w:ascii="Baskerville Old Face" w:hAnsi="Baskerville Old Face"/>
          <w:color w:val="000000"/>
          <w:sz w:val="32"/>
          <w:szCs w:val="32"/>
        </w:rPr>
        <w:t xml:space="preserve"> difusión de materiales </w:t>
      </w:r>
      <w:r w:rsidR="008F64FB">
        <w:rPr>
          <w:rFonts w:ascii="Baskerville Old Face" w:hAnsi="Baskerville Old Face"/>
          <w:color w:val="000000"/>
          <w:sz w:val="32"/>
          <w:szCs w:val="32"/>
        </w:rPr>
        <w:t>sobre</w:t>
      </w:r>
      <w:r w:rsidRPr="000B046A">
        <w:rPr>
          <w:rFonts w:ascii="Baskerville Old Face" w:hAnsi="Baskerville Old Face"/>
          <w:color w:val="000000"/>
          <w:sz w:val="32"/>
          <w:szCs w:val="32"/>
        </w:rPr>
        <w:t xml:space="preserve"> género y discapacidad.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>ATENCIÓN DIRECTA: Creación de un servicio de asesoramiento jurídico a mujeres con discapacidad.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>PROGRAMAS Y PROYECTOS: Gestión de programas y proyectos relacionados con la inclusión social de las mujeres y niñas con discapacidad.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 xml:space="preserve">INVESTIGACIÓN: Estudios e investigaciones sobre cuestiones relevantes relacionadas con los derechos humanos de las mujeres y niñas con discapacidad. 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Default="00BB1811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>
        <w:rPr>
          <w:rFonts w:ascii="Baskerville Old Face" w:hAnsi="Baskerville Old Face"/>
          <w:color w:val="000000"/>
          <w:sz w:val="32"/>
          <w:szCs w:val="32"/>
        </w:rPr>
        <w:lastRenderedPageBreak/>
        <w:t>ORGANIZACIÓN DE EVENTOS</w:t>
      </w:r>
    </w:p>
    <w:p w:rsidR="00BB1811" w:rsidRPr="00BB1811" w:rsidRDefault="00BB1811" w:rsidP="00BB1811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P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>REDES: Fomento de alianzas entre organizaciones sociales.</w:t>
      </w:r>
    </w:p>
    <w:p w:rsidR="000B046A" w:rsidRPr="000B046A" w:rsidRDefault="000B046A" w:rsidP="0022576B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0B046A" w:rsidRDefault="000B046A" w:rsidP="0022576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Fonts w:ascii="Baskerville Old Face" w:hAnsi="Baskerville Old Face"/>
          <w:color w:val="000000"/>
          <w:sz w:val="32"/>
          <w:szCs w:val="32"/>
        </w:rPr>
      </w:pPr>
      <w:r w:rsidRPr="000B046A">
        <w:rPr>
          <w:rFonts w:ascii="Baskerville Old Face" w:hAnsi="Baskerville Old Face"/>
          <w:color w:val="000000"/>
          <w:sz w:val="32"/>
          <w:szCs w:val="32"/>
        </w:rPr>
        <w:t xml:space="preserve">COMUNICACIÓN E IMAGEN CORPORATIVA: Boletín </w:t>
      </w:r>
      <w:r w:rsidR="008F64FB">
        <w:rPr>
          <w:rFonts w:ascii="Baskerville Old Face" w:hAnsi="Baskerville Old Face"/>
          <w:color w:val="000000"/>
          <w:sz w:val="32"/>
          <w:szCs w:val="32"/>
        </w:rPr>
        <w:t>'</w:t>
      </w:r>
      <w:r w:rsidRPr="000B046A">
        <w:rPr>
          <w:rFonts w:ascii="Baskerville Old Face" w:hAnsi="Baskerville Old Face"/>
          <w:color w:val="000000"/>
          <w:sz w:val="32"/>
          <w:szCs w:val="32"/>
        </w:rPr>
        <w:t>Generosidad</w:t>
      </w:r>
      <w:r w:rsidR="008F64FB">
        <w:rPr>
          <w:rFonts w:ascii="Baskerville Old Face" w:hAnsi="Baskerville Old Face"/>
          <w:color w:val="000000"/>
          <w:sz w:val="32"/>
          <w:szCs w:val="32"/>
        </w:rPr>
        <w:t>'</w:t>
      </w:r>
      <w:r w:rsidRPr="000B046A">
        <w:rPr>
          <w:rFonts w:ascii="Baskerville Old Face" w:hAnsi="Baskerville Old Face"/>
          <w:color w:val="000000"/>
          <w:sz w:val="32"/>
          <w:szCs w:val="32"/>
        </w:rPr>
        <w:t>, página web y presencia en redes sociales.</w:t>
      </w:r>
      <w:bookmarkStart w:id="0" w:name="_GoBack"/>
      <w:bookmarkEnd w:id="0"/>
    </w:p>
    <w:p w:rsidR="008D32B9" w:rsidRDefault="008D32B9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7403BE" w:rsidRDefault="007403BE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7403BE" w:rsidRDefault="007403BE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7403BE" w:rsidRDefault="007403BE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7403BE" w:rsidRDefault="007403BE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7403BE" w:rsidRDefault="007403BE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7403BE" w:rsidRPr="000B046A" w:rsidRDefault="007403BE" w:rsidP="008D32B9">
      <w:pPr>
        <w:pStyle w:val="NormalWeb"/>
        <w:shd w:val="clear" w:color="auto" w:fill="FFFFFF"/>
        <w:spacing w:before="0" w:beforeAutospacing="0" w:after="0" w:afterAutospacing="0"/>
        <w:ind w:left="357"/>
        <w:jc w:val="both"/>
        <w:rPr>
          <w:rFonts w:ascii="Baskerville Old Face" w:hAnsi="Baskerville Old Face"/>
          <w:color w:val="000000"/>
          <w:sz w:val="32"/>
          <w:szCs w:val="32"/>
        </w:rPr>
      </w:pPr>
    </w:p>
    <w:p w:rsidR="008D32B9" w:rsidRDefault="008D32B9" w:rsidP="00BB1811">
      <w:pPr>
        <w:pStyle w:val="Prrafodelista"/>
        <w:spacing w:after="0" w:line="240" w:lineRule="auto"/>
      </w:pPr>
    </w:p>
    <w:p w:rsidR="008D32B9" w:rsidRPr="008D32B9" w:rsidRDefault="008F64FB">
      <w:pPr>
        <w:rPr>
          <w:lang w:val="es-ES"/>
        </w:rPr>
      </w:pPr>
      <w:r>
        <w:rPr>
          <w:rFonts w:asciiTheme="minorHAnsi" w:hAnsiTheme="minorHAnsi"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margin">
                  <wp:posOffset>523875</wp:posOffset>
                </wp:positionH>
                <wp:positionV relativeFrom="margin">
                  <wp:posOffset>1960245</wp:posOffset>
                </wp:positionV>
                <wp:extent cx="5133975" cy="1971675"/>
                <wp:effectExtent l="9525" t="7620" r="9525" b="20955"/>
                <wp:wrapSquare wrapText="bothSides"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1971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D32B9" w:rsidRPr="00BB1811" w:rsidRDefault="008D32B9" w:rsidP="008D32B9">
                            <w:pPr>
                              <w:rPr>
                                <w:b/>
                                <w:sz w:val="66"/>
                                <w:szCs w:val="66"/>
                                <w:lang w:val="es-ES"/>
                              </w:rPr>
                            </w:pPr>
                            <w:r w:rsidRPr="00BB1811">
                              <w:rPr>
                                <w:b/>
                                <w:sz w:val="66"/>
                                <w:szCs w:val="66"/>
                                <w:lang w:val="es-ES"/>
                              </w:rPr>
                              <w:t>¡Hazte voluntaria</w:t>
                            </w:r>
                            <w:r w:rsidR="00BB1811">
                              <w:rPr>
                                <w:b/>
                                <w:sz w:val="66"/>
                                <w:szCs w:val="66"/>
                                <w:lang w:val="es-ES"/>
                              </w:rPr>
                              <w:t>/o</w:t>
                            </w:r>
                            <w:r w:rsidRPr="00BB1811">
                              <w:rPr>
                                <w:b/>
                                <w:sz w:val="66"/>
                                <w:szCs w:val="66"/>
                                <w:lang w:val="es-ES"/>
                              </w:rPr>
                              <w:t>!</w:t>
                            </w:r>
                          </w:p>
                          <w:p w:rsidR="008D32B9" w:rsidRPr="008D32B9" w:rsidRDefault="008D32B9" w:rsidP="008D32B9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8D32B9">
                              <w:rPr>
                                <w:lang w:val="es-ES"/>
                              </w:rPr>
                              <w:t>Tél</w:t>
                            </w:r>
                            <w:proofErr w:type="spellEnd"/>
                            <w:r w:rsidRPr="008D32B9">
                              <w:rPr>
                                <w:lang w:val="es-ES"/>
                              </w:rPr>
                              <w:t>.: 913601678</w:t>
                            </w:r>
                          </w:p>
                          <w:p w:rsidR="00BB1811" w:rsidRDefault="008D32B9">
                            <w:pPr>
                              <w:rPr>
                                <w:lang w:val="es-ES"/>
                              </w:rPr>
                            </w:pPr>
                            <w:r w:rsidRPr="008D32B9">
                              <w:rPr>
                                <w:lang w:val="es-ES"/>
                              </w:rPr>
                              <w:t xml:space="preserve">Correo </w:t>
                            </w:r>
                            <w:proofErr w:type="spellStart"/>
                            <w:r w:rsidRPr="008D32B9">
                              <w:rPr>
                                <w:lang w:val="es-ES"/>
                              </w:rPr>
                              <w:t>electronic</w:t>
                            </w:r>
                            <w:r>
                              <w:rPr>
                                <w:lang w:val="es-ES"/>
                              </w:rPr>
                              <w:t>o</w:t>
                            </w:r>
                            <w:proofErr w:type="spellEnd"/>
                            <w:r w:rsidRPr="008D32B9">
                              <w:rPr>
                                <w:lang w:val="es-ES"/>
                              </w:rPr>
                              <w:t>: coordinacion@fundacioncermimujeres.</w:t>
                            </w:r>
                            <w:r>
                              <w:rPr>
                                <w:lang w:val="es-ES"/>
                              </w:rPr>
                              <w:t>es</w:t>
                            </w:r>
                            <w:r w:rsidRPr="008D32B9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:rsidR="008D32B9" w:rsidRDefault="008D32B9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BB1811" w:rsidRDefault="00BB1811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41.25pt;margin-top:154.35pt;width:404.25pt;height:15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" o:allowincell="f" fillcolor="white [3201]" strokecolor="#9f87b7 [1944]" strokeweight="1pt">
                <v:fill color2="#bfafcf [1304]" focus="100%" type="gradient"/>
                <v:shadow on="t" color="#2f233b [1608]" opacity=".5" offset="1pt"/>
                <v:textbox inset="18pt,18pt,18pt,18pt">
                  <w:txbxContent>
                    <w:p w:rsidR="008D32B9" w:rsidRPr="00BB1811" w:rsidRDefault="008D32B9" w:rsidP="008D32B9">
                      <w:pPr>
                        <w:rPr>
                          <w:b/>
                          <w:sz w:val="66"/>
                          <w:szCs w:val="66"/>
                          <w:lang w:val="es-ES"/>
                        </w:rPr>
                      </w:pPr>
                      <w:r w:rsidRPr="00BB1811">
                        <w:rPr>
                          <w:b/>
                          <w:sz w:val="66"/>
                          <w:szCs w:val="66"/>
                          <w:lang w:val="es-ES"/>
                        </w:rPr>
                        <w:t>¡Hazte voluntaria</w:t>
                      </w:r>
                      <w:r w:rsidR="00BB1811">
                        <w:rPr>
                          <w:b/>
                          <w:sz w:val="66"/>
                          <w:szCs w:val="66"/>
                          <w:lang w:val="es-ES"/>
                        </w:rPr>
                        <w:t>/o</w:t>
                      </w:r>
                      <w:r w:rsidRPr="00BB1811">
                        <w:rPr>
                          <w:b/>
                          <w:sz w:val="66"/>
                          <w:szCs w:val="66"/>
                          <w:lang w:val="es-ES"/>
                        </w:rPr>
                        <w:t>!</w:t>
                      </w:r>
                    </w:p>
                    <w:p w:rsidR="008D32B9" w:rsidRPr="008D32B9" w:rsidRDefault="008D32B9" w:rsidP="008D32B9">
                      <w:pPr>
                        <w:rPr>
                          <w:lang w:val="es-ES"/>
                        </w:rPr>
                      </w:pPr>
                      <w:proofErr w:type="spellStart"/>
                      <w:r w:rsidRPr="008D32B9">
                        <w:rPr>
                          <w:lang w:val="es-ES"/>
                        </w:rPr>
                        <w:t>Tél</w:t>
                      </w:r>
                      <w:proofErr w:type="spellEnd"/>
                      <w:r w:rsidRPr="008D32B9">
                        <w:rPr>
                          <w:lang w:val="es-ES"/>
                        </w:rPr>
                        <w:t>.: 913601678</w:t>
                      </w:r>
                    </w:p>
                    <w:p w:rsidR="00BB1811" w:rsidRDefault="008D32B9">
                      <w:pPr>
                        <w:rPr>
                          <w:lang w:val="es-ES"/>
                        </w:rPr>
                      </w:pPr>
                      <w:r w:rsidRPr="008D32B9">
                        <w:rPr>
                          <w:lang w:val="es-ES"/>
                        </w:rPr>
                        <w:t xml:space="preserve">Correo </w:t>
                      </w:r>
                      <w:proofErr w:type="spellStart"/>
                      <w:r w:rsidRPr="008D32B9">
                        <w:rPr>
                          <w:lang w:val="es-ES"/>
                        </w:rPr>
                        <w:t>electronic</w:t>
                      </w:r>
                      <w:r>
                        <w:rPr>
                          <w:lang w:val="es-ES"/>
                        </w:rPr>
                        <w:t>o</w:t>
                      </w:r>
                      <w:proofErr w:type="spellEnd"/>
                      <w:r w:rsidRPr="008D32B9">
                        <w:rPr>
                          <w:lang w:val="es-ES"/>
                        </w:rPr>
                        <w:t>: coordinacion@fundacioncermimujeres.</w:t>
                      </w:r>
                      <w:r>
                        <w:rPr>
                          <w:lang w:val="es-ES"/>
                        </w:rPr>
                        <w:t>es</w:t>
                      </w:r>
                      <w:r w:rsidRPr="008D32B9">
                        <w:rPr>
                          <w:lang w:val="es-ES"/>
                        </w:rPr>
                        <w:t xml:space="preserve"> </w:t>
                      </w:r>
                    </w:p>
                    <w:p w:rsidR="008D32B9" w:rsidRDefault="008D32B9">
                      <w:pPr>
                        <w:rPr>
                          <w:lang w:val="es-ES"/>
                        </w:rPr>
                      </w:pPr>
                    </w:p>
                    <w:p w:rsidR="00BB1811" w:rsidRDefault="00BB1811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8D32B9" w:rsidRPr="008D32B9" w:rsidSect="00BB1811">
      <w:headerReference w:type="default" r:id="rId12"/>
      <w:pgSz w:w="12240" w:h="15840"/>
      <w:pgMar w:top="22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2B9" w:rsidRDefault="008D32B9" w:rsidP="000B046A">
      <w:pPr>
        <w:spacing w:after="0"/>
      </w:pPr>
      <w:r>
        <w:separator/>
      </w:r>
    </w:p>
  </w:endnote>
  <w:endnote w:type="continuationSeparator" w:id="0">
    <w:p w:rsidR="008D32B9" w:rsidRDefault="008D32B9" w:rsidP="000B04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2B9" w:rsidRDefault="008D32B9" w:rsidP="000B046A">
      <w:pPr>
        <w:spacing w:after="0"/>
      </w:pPr>
      <w:r>
        <w:separator/>
      </w:r>
    </w:p>
  </w:footnote>
  <w:footnote w:type="continuationSeparator" w:id="0">
    <w:p w:rsidR="008D32B9" w:rsidRDefault="008D32B9" w:rsidP="000B04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811" w:rsidRDefault="00BB1811">
    <w:pPr>
      <w:pStyle w:val="Encabezado"/>
    </w:pPr>
    <w:r w:rsidRPr="00BB1811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1152525</wp:posOffset>
          </wp:positionH>
          <wp:positionV relativeFrom="paragraph">
            <wp:posOffset>-333375</wp:posOffset>
          </wp:positionV>
          <wp:extent cx="3714750" cy="1809750"/>
          <wp:effectExtent l="19050" t="0" r="0" b="0"/>
          <wp:wrapNone/>
          <wp:docPr id="2" name="Imagen 1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180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7FBE"/>
    <w:multiLevelType w:val="hybridMultilevel"/>
    <w:tmpl w:val="D85A88A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D108AF"/>
    <w:multiLevelType w:val="hybridMultilevel"/>
    <w:tmpl w:val="804EA82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04A6C78"/>
    <w:multiLevelType w:val="hybridMultilevel"/>
    <w:tmpl w:val="281052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2C79AA"/>
    <w:multiLevelType w:val="hybridMultilevel"/>
    <w:tmpl w:val="48CAB9D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B8"/>
    <w:rsid w:val="0001038C"/>
    <w:rsid w:val="00043D74"/>
    <w:rsid w:val="000B046A"/>
    <w:rsid w:val="00173CFA"/>
    <w:rsid w:val="0022576B"/>
    <w:rsid w:val="00347AD8"/>
    <w:rsid w:val="00446725"/>
    <w:rsid w:val="0070450B"/>
    <w:rsid w:val="007403BE"/>
    <w:rsid w:val="008734FD"/>
    <w:rsid w:val="008D32B9"/>
    <w:rsid w:val="008F64FB"/>
    <w:rsid w:val="00BB1811"/>
    <w:rsid w:val="00C17EFA"/>
    <w:rsid w:val="00E65B6A"/>
    <w:rsid w:val="00F8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EFA"/>
    <w:pPr>
      <w:spacing w:line="240" w:lineRule="auto"/>
      <w:jc w:val="center"/>
    </w:pPr>
    <w:rPr>
      <w:rFonts w:ascii="Baskerville Old Face" w:hAnsi="Baskerville Old Face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ortadadelafelicitacin">
    <w:name w:val="Portada de la felicitación"/>
    <w:basedOn w:val="Normal"/>
    <w:qFormat/>
    <w:rsid w:val="00C17EFA"/>
    <w:rPr>
      <w:rFonts w:ascii="Times New Roman" w:hAnsi="Times New Roman"/>
      <w:color w:val="FFFFFF" w:themeColor="background1"/>
      <w:sz w:val="24"/>
    </w:rPr>
  </w:style>
  <w:style w:type="paragraph" w:customStyle="1" w:styleId="Interiordelafelicitacin">
    <w:name w:val="Interior de la felicitación"/>
    <w:basedOn w:val="Normal"/>
    <w:qFormat/>
    <w:rsid w:val="00C17EFA"/>
    <w:rPr>
      <w:b/>
      <w:color w:val="877952" w:themeColor="background2" w:themeShade="80"/>
      <w:sz w:val="28"/>
      <w:szCs w:val="28"/>
    </w:rPr>
  </w:style>
  <w:style w:type="paragraph" w:customStyle="1" w:styleId="Primeralneadelafelicitacin">
    <w:name w:val="Primera línea de la felicitación"/>
    <w:basedOn w:val="Normal"/>
    <w:qFormat/>
    <w:rsid w:val="00C17EFA"/>
    <w:pPr>
      <w:framePr w:hSpace="142" w:wrap="around" w:vAnchor="text" w:hAnchor="margin" w:xAlign="center" w:y="1"/>
      <w:snapToGrid w:val="0"/>
    </w:pPr>
    <w:rPr>
      <w:rFonts w:ascii="Microsoft JhengHei" w:eastAsia="Microsoft JhengHei" w:hAnsi="Microsoft JhengHei"/>
      <w:b/>
      <w:color w:val="9F2936" w:themeColor="accent2"/>
      <w:sz w:val="36"/>
      <w:szCs w:val="36"/>
    </w:rPr>
  </w:style>
  <w:style w:type="paragraph" w:customStyle="1" w:styleId="Segundalneadelafelicitacin">
    <w:name w:val="Segunda línea de la felicitación"/>
    <w:basedOn w:val="Normal"/>
    <w:qFormat/>
    <w:rsid w:val="00C17EFA"/>
    <w:pPr>
      <w:framePr w:hSpace="142" w:wrap="around" w:vAnchor="text" w:hAnchor="margin" w:xAlign="center" w:y="1"/>
      <w:tabs>
        <w:tab w:val="center" w:pos="5684"/>
        <w:tab w:val="left" w:pos="8460"/>
      </w:tabs>
      <w:snapToGrid w:val="0"/>
    </w:pPr>
    <w:rPr>
      <w:rFonts w:ascii="Microsoft JhengHei" w:eastAsia="Microsoft JhengHei" w:hAnsi="Microsoft JhengHei"/>
      <w:color w:val="000000" w:themeColor="text1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046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4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B046A"/>
    <w:pPr>
      <w:spacing w:line="276" w:lineRule="auto"/>
      <w:ind w:left="720"/>
      <w:contextualSpacing/>
      <w:jc w:val="left"/>
    </w:pPr>
    <w:rPr>
      <w:rFonts w:asciiTheme="minorHAnsi" w:hAnsiTheme="minorHAnsi"/>
      <w:sz w:val="22"/>
      <w:lang w:val="es-ES"/>
    </w:rPr>
  </w:style>
  <w:style w:type="paragraph" w:styleId="NormalWeb">
    <w:name w:val="Normal (Web)"/>
    <w:basedOn w:val="Normal"/>
    <w:uiPriority w:val="99"/>
    <w:semiHidden/>
    <w:unhideWhenUsed/>
    <w:rsid w:val="000B046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B046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B046A"/>
    <w:pPr>
      <w:spacing w:after="0"/>
      <w:jc w:val="left"/>
    </w:pPr>
    <w:rPr>
      <w:rFonts w:asciiTheme="minorHAnsi" w:hAnsiTheme="minorHAnsi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046A"/>
    <w:rPr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0B046A"/>
    <w:rPr>
      <w:color w:val="6B9F25" w:themeColor="hyperlink"/>
      <w:u w:val="single"/>
    </w:rPr>
  </w:style>
  <w:style w:type="character" w:customStyle="1" w:styleId="apple-converted-space">
    <w:name w:val="apple-converted-space"/>
    <w:basedOn w:val="Fuentedeprrafopredeter"/>
    <w:rsid w:val="008D32B9"/>
  </w:style>
  <w:style w:type="character" w:customStyle="1" w:styleId="form-required">
    <w:name w:val="form-required"/>
    <w:basedOn w:val="Fuentedeprrafopredeter"/>
    <w:rsid w:val="008D32B9"/>
  </w:style>
  <w:style w:type="paragraph" w:styleId="Encabezado">
    <w:name w:val="header"/>
    <w:basedOn w:val="Normal"/>
    <w:link w:val="EncabezadoCar"/>
    <w:uiPriority w:val="99"/>
    <w:semiHidden/>
    <w:unhideWhenUsed/>
    <w:rsid w:val="00BB181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1811"/>
    <w:rPr>
      <w:rFonts w:ascii="Baskerville Old Face" w:hAnsi="Baskerville Old Face"/>
      <w:sz w:val="32"/>
    </w:rPr>
  </w:style>
  <w:style w:type="paragraph" w:styleId="Piedepgina">
    <w:name w:val="footer"/>
    <w:basedOn w:val="Normal"/>
    <w:link w:val="PiedepginaCar"/>
    <w:uiPriority w:val="99"/>
    <w:semiHidden/>
    <w:unhideWhenUsed/>
    <w:rsid w:val="00BB181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1811"/>
    <w:rPr>
      <w:rFonts w:ascii="Baskerville Old Face" w:hAnsi="Baskerville Old Face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EFA"/>
    <w:pPr>
      <w:spacing w:line="240" w:lineRule="auto"/>
      <w:jc w:val="center"/>
    </w:pPr>
    <w:rPr>
      <w:rFonts w:ascii="Baskerville Old Face" w:hAnsi="Baskerville Old Face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ortadadelafelicitacin">
    <w:name w:val="Portada de la felicitación"/>
    <w:basedOn w:val="Normal"/>
    <w:qFormat/>
    <w:rsid w:val="00C17EFA"/>
    <w:rPr>
      <w:rFonts w:ascii="Times New Roman" w:hAnsi="Times New Roman"/>
      <w:color w:val="FFFFFF" w:themeColor="background1"/>
      <w:sz w:val="24"/>
    </w:rPr>
  </w:style>
  <w:style w:type="paragraph" w:customStyle="1" w:styleId="Interiordelafelicitacin">
    <w:name w:val="Interior de la felicitación"/>
    <w:basedOn w:val="Normal"/>
    <w:qFormat/>
    <w:rsid w:val="00C17EFA"/>
    <w:rPr>
      <w:b/>
      <w:color w:val="877952" w:themeColor="background2" w:themeShade="80"/>
      <w:sz w:val="28"/>
      <w:szCs w:val="28"/>
    </w:rPr>
  </w:style>
  <w:style w:type="paragraph" w:customStyle="1" w:styleId="Primeralneadelafelicitacin">
    <w:name w:val="Primera línea de la felicitación"/>
    <w:basedOn w:val="Normal"/>
    <w:qFormat/>
    <w:rsid w:val="00C17EFA"/>
    <w:pPr>
      <w:framePr w:hSpace="142" w:wrap="around" w:vAnchor="text" w:hAnchor="margin" w:xAlign="center" w:y="1"/>
      <w:snapToGrid w:val="0"/>
    </w:pPr>
    <w:rPr>
      <w:rFonts w:ascii="Microsoft JhengHei" w:eastAsia="Microsoft JhengHei" w:hAnsi="Microsoft JhengHei"/>
      <w:b/>
      <w:color w:val="9F2936" w:themeColor="accent2"/>
      <w:sz w:val="36"/>
      <w:szCs w:val="36"/>
    </w:rPr>
  </w:style>
  <w:style w:type="paragraph" w:customStyle="1" w:styleId="Segundalneadelafelicitacin">
    <w:name w:val="Segunda línea de la felicitación"/>
    <w:basedOn w:val="Normal"/>
    <w:qFormat/>
    <w:rsid w:val="00C17EFA"/>
    <w:pPr>
      <w:framePr w:hSpace="142" w:wrap="around" w:vAnchor="text" w:hAnchor="margin" w:xAlign="center" w:y="1"/>
      <w:tabs>
        <w:tab w:val="center" w:pos="5684"/>
        <w:tab w:val="left" w:pos="8460"/>
      </w:tabs>
      <w:snapToGrid w:val="0"/>
    </w:pPr>
    <w:rPr>
      <w:rFonts w:ascii="Microsoft JhengHei" w:eastAsia="Microsoft JhengHei" w:hAnsi="Microsoft JhengHei"/>
      <w:color w:val="000000" w:themeColor="text1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046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4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B046A"/>
    <w:pPr>
      <w:spacing w:line="276" w:lineRule="auto"/>
      <w:ind w:left="720"/>
      <w:contextualSpacing/>
      <w:jc w:val="left"/>
    </w:pPr>
    <w:rPr>
      <w:rFonts w:asciiTheme="minorHAnsi" w:hAnsiTheme="minorHAnsi"/>
      <w:sz w:val="22"/>
      <w:lang w:val="es-ES"/>
    </w:rPr>
  </w:style>
  <w:style w:type="paragraph" w:styleId="NormalWeb">
    <w:name w:val="Normal (Web)"/>
    <w:basedOn w:val="Normal"/>
    <w:uiPriority w:val="99"/>
    <w:semiHidden/>
    <w:unhideWhenUsed/>
    <w:rsid w:val="000B046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B046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B046A"/>
    <w:pPr>
      <w:spacing w:after="0"/>
      <w:jc w:val="left"/>
    </w:pPr>
    <w:rPr>
      <w:rFonts w:asciiTheme="minorHAnsi" w:hAnsiTheme="minorHAnsi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046A"/>
    <w:rPr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0B046A"/>
    <w:rPr>
      <w:color w:val="6B9F25" w:themeColor="hyperlink"/>
      <w:u w:val="single"/>
    </w:rPr>
  </w:style>
  <w:style w:type="character" w:customStyle="1" w:styleId="apple-converted-space">
    <w:name w:val="apple-converted-space"/>
    <w:basedOn w:val="Fuentedeprrafopredeter"/>
    <w:rsid w:val="008D32B9"/>
  </w:style>
  <w:style w:type="character" w:customStyle="1" w:styleId="form-required">
    <w:name w:val="form-required"/>
    <w:basedOn w:val="Fuentedeprrafopredeter"/>
    <w:rsid w:val="008D32B9"/>
  </w:style>
  <w:style w:type="paragraph" w:styleId="Encabezado">
    <w:name w:val="header"/>
    <w:basedOn w:val="Normal"/>
    <w:link w:val="EncabezadoCar"/>
    <w:uiPriority w:val="99"/>
    <w:semiHidden/>
    <w:unhideWhenUsed/>
    <w:rsid w:val="00BB1811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1811"/>
    <w:rPr>
      <w:rFonts w:ascii="Baskerville Old Face" w:hAnsi="Baskerville Old Face"/>
      <w:sz w:val="32"/>
    </w:rPr>
  </w:style>
  <w:style w:type="paragraph" w:styleId="Piedepgina">
    <w:name w:val="footer"/>
    <w:basedOn w:val="Normal"/>
    <w:link w:val="PiedepginaCar"/>
    <w:uiPriority w:val="99"/>
    <w:semiHidden/>
    <w:unhideWhenUsed/>
    <w:rsid w:val="00BB181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1811"/>
    <w:rPr>
      <w:rFonts w:ascii="Baskerville Old Face" w:hAnsi="Baskerville Old Face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64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4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03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453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079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326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32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5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53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7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8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5168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00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361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66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928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340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777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41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1736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43839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5740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485652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380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965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574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6947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35452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68954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0634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469541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98460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7048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385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72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RMI%20MUJERES\AppData\Roaming\Microsoft\Plantillas\Tarjeta%20de%20A&#241;o%20Nuevo%20(china,%20medio%20doblez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spect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A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DFCCBBE-3A7A-4988-877C-45B6E7F28C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Tarjeta de Año Nuevo (china, medio doblez)</Template>
  <TotalTime>8</TotalTime>
  <Pages>8</Pages>
  <Words>1299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Happy New Year card (Chinese, half-fold)</vt:lpstr>
    </vt:vector>
  </TitlesOfParts>
  <Company>Hewlett-Packard Company</Company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Happy New Year card (Chinese, half-fold)</dc:title>
  <dc:creator>CERMI MUJERES</dc:creator>
  <cp:lastModifiedBy>Sancho Rodríguez, Beatriz (Servimedia.net)</cp:lastModifiedBy>
  <cp:revision>4</cp:revision>
  <dcterms:created xsi:type="dcterms:W3CDTF">2016-10-26T12:18:00Z</dcterms:created>
  <dcterms:modified xsi:type="dcterms:W3CDTF">2016-10-26T12:23:00Z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TC102486999990</vt:lpwstr>
  </property>
</Properties>
</file>